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AC" w:rsidRPr="00AA4DF7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  <w:r w:rsidRPr="00AA4DF7">
        <w:rPr>
          <w:rFonts w:ascii="Times New Roman" w:hAnsi="Times New Roman"/>
          <w:b/>
          <w:sz w:val="28"/>
          <w:szCs w:val="28"/>
        </w:rPr>
        <w:t>Экспозиция историко – краеведческого музея МОУ СОШ с. Красная Горка</w:t>
      </w: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.65pt;margin-top:32.4pt;width:538.5pt;height:718.5pt;z-index:-251660800;visibility:visible">
            <v:imagedata r:id="rId6" o:title=""/>
          </v:shape>
        </w:pict>
      </w:r>
      <w:r w:rsidRPr="00FC0388">
        <w:rPr>
          <w:rFonts w:ascii="Times New Roman" w:hAnsi="Times New Roman"/>
          <w:b/>
          <w:sz w:val="28"/>
          <w:szCs w:val="28"/>
        </w:rPr>
        <w:t>«Рядовой солдат армии».</w:t>
      </w: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06AC" w:rsidRPr="00FC0388" w:rsidRDefault="003E06AC" w:rsidP="00FC0388">
      <w:pPr>
        <w:jc w:val="center"/>
        <w:rPr>
          <w:rFonts w:ascii="Times New Roman" w:hAnsi="Times New Roman"/>
          <w:sz w:val="28"/>
          <w:szCs w:val="28"/>
        </w:rPr>
      </w:pPr>
      <w:r w:rsidRPr="00FC0388">
        <w:rPr>
          <w:rFonts w:ascii="Times New Roman" w:hAnsi="Times New Roman"/>
          <w:sz w:val="28"/>
          <w:szCs w:val="28"/>
        </w:rPr>
        <w:t>Экспозиция историко – краеведческого музея МОУ СОШ с. Красная Горка</w:t>
      </w: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34.4pt;margin-top:26.4pt;width:477pt;height:357.75pt;z-index:-251658752;visibility:visible">
            <v:imagedata r:id="rId7" o:title=""/>
          </v:shape>
        </w:pict>
      </w:r>
      <w:r w:rsidRPr="00FC038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Никто не забыт, ничто не забыто</w:t>
      </w:r>
      <w:r w:rsidRPr="00FC0388">
        <w:rPr>
          <w:rFonts w:ascii="Times New Roman" w:hAnsi="Times New Roman"/>
          <w:b/>
          <w:sz w:val="28"/>
          <w:szCs w:val="28"/>
        </w:rPr>
        <w:t>».</w:t>
      </w:r>
    </w:p>
    <w:p w:rsidR="003E06AC" w:rsidRDefault="003E06AC" w:rsidP="00FC0388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pict>
          <v:shape id="Рисунок 2" o:spid="_x0000_s1028" type="#_x0000_t75" style="position:absolute;left:0;text-align:left;margin-left:38.4pt;margin-top:378.85pt;width:472.5pt;height:354.75pt;z-index:-251659776;visibility:visible">
            <v:imagedata r:id="rId8" o:title=""/>
          </v:shape>
        </w:pict>
      </w: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Pr="00FC0388" w:rsidRDefault="003E06AC" w:rsidP="00FC0388">
      <w:pPr>
        <w:rPr>
          <w:sz w:val="28"/>
          <w:szCs w:val="28"/>
        </w:rPr>
      </w:pPr>
    </w:p>
    <w:p w:rsidR="003E06AC" w:rsidRDefault="003E06AC" w:rsidP="00FC0388">
      <w:pPr>
        <w:rPr>
          <w:sz w:val="28"/>
          <w:szCs w:val="28"/>
        </w:rPr>
      </w:pPr>
    </w:p>
    <w:p w:rsidR="003E06AC" w:rsidRDefault="003E06AC" w:rsidP="00FC0388">
      <w:pPr>
        <w:jc w:val="right"/>
        <w:rPr>
          <w:sz w:val="28"/>
          <w:szCs w:val="28"/>
        </w:rPr>
      </w:pPr>
    </w:p>
    <w:p w:rsidR="003E06AC" w:rsidRDefault="003E06AC" w:rsidP="00FC0388">
      <w:pPr>
        <w:jc w:val="center"/>
        <w:rPr>
          <w:rFonts w:ascii="Times New Roman" w:hAnsi="Times New Roman"/>
          <w:sz w:val="28"/>
          <w:szCs w:val="28"/>
        </w:rPr>
      </w:pPr>
    </w:p>
    <w:p w:rsidR="003E06AC" w:rsidRPr="00FC0388" w:rsidRDefault="003E06AC" w:rsidP="00FC0388">
      <w:pPr>
        <w:jc w:val="center"/>
        <w:rPr>
          <w:rFonts w:ascii="Times New Roman" w:hAnsi="Times New Roman"/>
          <w:sz w:val="28"/>
          <w:szCs w:val="28"/>
        </w:rPr>
      </w:pPr>
      <w:r w:rsidRPr="00FC0388">
        <w:rPr>
          <w:rFonts w:ascii="Times New Roman" w:hAnsi="Times New Roman"/>
          <w:sz w:val="28"/>
          <w:szCs w:val="28"/>
        </w:rPr>
        <w:t>Экспозиция историко – краеведческого музея МОУ СОШ с. Красная Горка</w:t>
      </w: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  <w:r w:rsidRPr="00FC038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Они ковали победу в бою</w:t>
      </w:r>
      <w:r w:rsidRPr="00FC0388">
        <w:rPr>
          <w:rFonts w:ascii="Times New Roman" w:hAnsi="Times New Roman"/>
          <w:b/>
          <w:sz w:val="28"/>
          <w:szCs w:val="28"/>
        </w:rPr>
        <w:t>».</w:t>
      </w: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  <w:r w:rsidRPr="00F55EB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5" type="#_x0000_t75" style="width:461.25pt;height:345.75pt;visibility:visible">
            <v:imagedata r:id="rId9" o:title=""/>
          </v:shape>
        </w:pict>
      </w:r>
    </w:p>
    <w:p w:rsidR="003E06AC" w:rsidRDefault="003E06AC" w:rsidP="00FC0388">
      <w:pPr>
        <w:jc w:val="center"/>
        <w:rPr>
          <w:rFonts w:ascii="Times New Roman" w:hAnsi="Times New Roman"/>
          <w:b/>
          <w:sz w:val="28"/>
          <w:szCs w:val="28"/>
        </w:rPr>
      </w:pPr>
      <w:r w:rsidRPr="00F55EB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26" type="#_x0000_t75" style="width:471pt;height:350.25pt;visibility:visible">
            <v:imagedata r:id="rId10" o:title=""/>
          </v:shape>
        </w:pict>
      </w:r>
    </w:p>
    <w:p w:rsidR="003E06AC" w:rsidRPr="00FC0388" w:rsidRDefault="003E06AC" w:rsidP="00FE4C08">
      <w:pPr>
        <w:jc w:val="center"/>
        <w:rPr>
          <w:rFonts w:ascii="Times New Roman" w:hAnsi="Times New Roman"/>
          <w:sz w:val="28"/>
          <w:szCs w:val="28"/>
        </w:rPr>
      </w:pPr>
      <w:r w:rsidRPr="00FC0388">
        <w:rPr>
          <w:rFonts w:ascii="Times New Roman" w:hAnsi="Times New Roman"/>
          <w:sz w:val="28"/>
          <w:szCs w:val="28"/>
        </w:rPr>
        <w:t>Экспозиция историко – краеведческого музея МОУ СОШ с. Красная Горка</w:t>
      </w:r>
    </w:p>
    <w:p w:rsidR="003E06AC" w:rsidRDefault="003E06AC" w:rsidP="00FE4C08">
      <w:pPr>
        <w:jc w:val="center"/>
        <w:rPr>
          <w:rFonts w:ascii="Times New Roman" w:hAnsi="Times New Roman"/>
          <w:b/>
          <w:sz w:val="28"/>
          <w:szCs w:val="28"/>
        </w:rPr>
      </w:pPr>
      <w:r w:rsidRPr="00FC038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Село моё родное</w:t>
      </w:r>
      <w:r w:rsidRPr="00FC0388">
        <w:rPr>
          <w:rFonts w:ascii="Times New Roman" w:hAnsi="Times New Roman"/>
          <w:b/>
          <w:sz w:val="28"/>
          <w:szCs w:val="28"/>
        </w:rPr>
        <w:t>».</w:t>
      </w:r>
    </w:p>
    <w:p w:rsidR="003E06AC" w:rsidRDefault="003E06AC" w:rsidP="00FE4C08">
      <w:pPr>
        <w:jc w:val="center"/>
        <w:rPr>
          <w:rFonts w:ascii="Times New Roman" w:hAnsi="Times New Roman"/>
          <w:b/>
          <w:sz w:val="28"/>
          <w:szCs w:val="28"/>
        </w:rPr>
      </w:pPr>
      <w:r w:rsidRPr="00F55EB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27" type="#_x0000_t75" style="width:466.5pt;height:349.5pt;visibility:visible">
            <v:imagedata r:id="rId11" o:title=""/>
          </v:shape>
        </w:pict>
      </w:r>
    </w:p>
    <w:p w:rsidR="003E06AC" w:rsidRDefault="003E06AC" w:rsidP="00FE4C08">
      <w:pPr>
        <w:jc w:val="center"/>
        <w:rPr>
          <w:rFonts w:ascii="Times New Roman" w:hAnsi="Times New Roman"/>
          <w:b/>
          <w:sz w:val="28"/>
          <w:szCs w:val="28"/>
        </w:rPr>
      </w:pPr>
      <w:r w:rsidRPr="00F55EB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28" type="#_x0000_t75" style="width:463.5pt;height:347.25pt;visibility:visible">
            <v:imagedata r:id="rId12" o:title=""/>
          </v:shape>
        </w:pict>
      </w:r>
    </w:p>
    <w:p w:rsidR="003E06AC" w:rsidRPr="005908C2" w:rsidRDefault="003E06AC" w:rsidP="00FE4C08">
      <w:pPr>
        <w:jc w:val="center"/>
        <w:rPr>
          <w:rFonts w:ascii="Times New Roman" w:hAnsi="Times New Roman"/>
          <w:b/>
          <w:sz w:val="32"/>
          <w:szCs w:val="32"/>
        </w:rPr>
      </w:pPr>
      <w:r w:rsidRPr="005908C2">
        <w:rPr>
          <w:rFonts w:ascii="Times New Roman" w:hAnsi="Times New Roman"/>
          <w:b/>
          <w:sz w:val="32"/>
          <w:szCs w:val="32"/>
        </w:rPr>
        <w:t>Мы помним!</w:t>
      </w:r>
    </w:p>
    <w:p w:rsidR="003E06AC" w:rsidRDefault="003E06AC" w:rsidP="00FE4C08">
      <w:pPr>
        <w:jc w:val="center"/>
        <w:rPr>
          <w:rFonts w:ascii="Times New Roman" w:hAnsi="Times New Roman"/>
          <w:b/>
          <w:sz w:val="28"/>
          <w:szCs w:val="28"/>
        </w:rPr>
      </w:pPr>
      <w:r w:rsidRPr="00F55EB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" o:spid="_x0000_i1029" type="#_x0000_t75" style="width:474pt;height:355.5pt;visibility:visible">
            <v:imagedata r:id="rId13" o:title=""/>
          </v:shape>
        </w:pict>
      </w:r>
    </w:p>
    <w:p w:rsidR="003E06AC" w:rsidRDefault="003E06AC" w:rsidP="00FE4C0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Фотография на память</w:t>
      </w:r>
    </w:p>
    <w:p w:rsidR="003E06AC" w:rsidRDefault="003E06AC" w:rsidP="00FE4C08">
      <w:pPr>
        <w:jc w:val="center"/>
        <w:rPr>
          <w:rFonts w:ascii="Times New Roman" w:hAnsi="Times New Roman"/>
          <w:b/>
          <w:sz w:val="28"/>
          <w:szCs w:val="28"/>
        </w:rPr>
      </w:pPr>
      <w:r w:rsidRPr="00F55EB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30" type="#_x0000_t75" style="width:471pt;height:350.25pt;visibility:visible">
            <v:imagedata r:id="rId14" o:title=""/>
          </v:shape>
        </w:pict>
      </w:r>
    </w:p>
    <w:p w:rsidR="003E06AC" w:rsidRPr="005908C2" w:rsidRDefault="003E06AC" w:rsidP="005908C2">
      <w:pPr>
        <w:pStyle w:val="NoSpacing"/>
        <w:jc w:val="center"/>
        <w:rPr>
          <w:rFonts w:ascii="Times New Roman" w:hAnsi="Times New Roman"/>
          <w:b/>
          <w:sz w:val="40"/>
          <w:szCs w:val="40"/>
        </w:rPr>
      </w:pPr>
      <w:r w:rsidRPr="005908C2">
        <w:rPr>
          <w:rFonts w:ascii="Times New Roman" w:hAnsi="Times New Roman"/>
          <w:b/>
          <w:sz w:val="40"/>
          <w:szCs w:val="40"/>
        </w:rPr>
        <w:t xml:space="preserve">Экскурсия в школьном музее </w:t>
      </w:r>
    </w:p>
    <w:p w:rsidR="003E06AC" w:rsidRDefault="003E06AC" w:rsidP="005908C2">
      <w:pPr>
        <w:pStyle w:val="NoSpacing"/>
        <w:jc w:val="right"/>
        <w:rPr>
          <w:sz w:val="36"/>
          <w:szCs w:val="36"/>
        </w:rPr>
      </w:pPr>
      <w:r w:rsidRPr="00E27C07">
        <w:rPr>
          <w:sz w:val="36"/>
          <w:szCs w:val="36"/>
        </w:rPr>
        <w:t>Любящий Родину человек</w:t>
      </w:r>
      <w:r>
        <w:rPr>
          <w:sz w:val="36"/>
          <w:szCs w:val="36"/>
        </w:rPr>
        <w:t>,</w:t>
      </w:r>
      <w:r w:rsidRPr="00E27C07">
        <w:rPr>
          <w:sz w:val="36"/>
          <w:szCs w:val="36"/>
        </w:rPr>
        <w:t xml:space="preserve"> </w:t>
      </w:r>
    </w:p>
    <w:p w:rsidR="003E06AC" w:rsidRDefault="003E06AC" w:rsidP="005908C2">
      <w:pPr>
        <w:pStyle w:val="NoSpacing"/>
        <w:jc w:val="right"/>
        <w:rPr>
          <w:sz w:val="36"/>
          <w:szCs w:val="36"/>
        </w:rPr>
      </w:pPr>
      <w:r w:rsidRPr="00E27C07">
        <w:rPr>
          <w:sz w:val="36"/>
          <w:szCs w:val="36"/>
        </w:rPr>
        <w:t xml:space="preserve">Знает и чтит историю </w:t>
      </w:r>
    </w:p>
    <w:p w:rsidR="003E06AC" w:rsidRPr="004637CC" w:rsidRDefault="003E06AC" w:rsidP="005908C2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E27C07">
        <w:rPr>
          <w:sz w:val="36"/>
          <w:szCs w:val="36"/>
        </w:rPr>
        <w:t>своего народа.</w:t>
      </w: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69.15pt;margin-top:8.05pt;width:419.25pt;height:314.25pt;z-index:-251657728;visibility:visible">
            <v:imagedata r:id="rId15" o:title=""/>
          </v:shape>
        </w:pict>
      </w: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E06AC" w:rsidRDefault="003E06AC" w:rsidP="005908C2">
      <w:pPr>
        <w:jc w:val="center"/>
      </w:pPr>
      <w:r>
        <w:rPr>
          <w:noProof/>
          <w:lang w:eastAsia="ru-RU"/>
        </w:rPr>
        <w:pict>
          <v:shape id="_x0000_s1030" type="#_x0000_t75" style="position:absolute;left:0;text-align:left;margin-left:76.65pt;margin-top:17.65pt;width:411.75pt;height:309pt;z-index:-251656704;visibility:visible">
            <v:imagedata r:id="rId16" o:title=""/>
          </v:shape>
        </w:pict>
      </w:r>
    </w:p>
    <w:p w:rsidR="003E06AC" w:rsidRPr="004637CC" w:rsidRDefault="003E06AC" w:rsidP="005908C2"/>
    <w:p w:rsidR="003E06AC" w:rsidRPr="004637CC" w:rsidRDefault="003E06AC" w:rsidP="005908C2"/>
    <w:p w:rsidR="003E06AC" w:rsidRPr="004637CC" w:rsidRDefault="003E06AC" w:rsidP="005908C2"/>
    <w:p w:rsidR="003E06AC" w:rsidRPr="004637CC" w:rsidRDefault="003E06AC" w:rsidP="005908C2"/>
    <w:p w:rsidR="003E06AC" w:rsidRPr="004637CC" w:rsidRDefault="003E06AC" w:rsidP="005908C2"/>
    <w:p w:rsidR="003E06AC" w:rsidRPr="004637CC" w:rsidRDefault="003E06AC" w:rsidP="005908C2"/>
    <w:p w:rsidR="003E06AC" w:rsidRPr="004637CC" w:rsidRDefault="003E06AC" w:rsidP="005908C2"/>
    <w:p w:rsidR="003E06AC" w:rsidRPr="004637CC" w:rsidRDefault="003E06AC" w:rsidP="005908C2"/>
    <w:p w:rsidR="003E06AC" w:rsidRPr="004637CC" w:rsidRDefault="003E06AC" w:rsidP="005908C2"/>
    <w:p w:rsidR="003E06AC" w:rsidRPr="004637CC" w:rsidRDefault="003E06AC" w:rsidP="005908C2"/>
    <w:p w:rsidR="003E06AC" w:rsidRPr="004637CC" w:rsidRDefault="003E06AC" w:rsidP="005908C2"/>
    <w:p w:rsidR="003E06AC" w:rsidRDefault="003E06AC" w:rsidP="005908C2"/>
    <w:p w:rsidR="003E06AC" w:rsidRPr="00FC0388" w:rsidRDefault="003E06AC" w:rsidP="00FC0388">
      <w:pPr>
        <w:jc w:val="right"/>
        <w:rPr>
          <w:sz w:val="28"/>
          <w:szCs w:val="28"/>
        </w:rPr>
      </w:pPr>
    </w:p>
    <w:sectPr w:rsidR="003E06AC" w:rsidRPr="00FC0388" w:rsidSect="00FC038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6AC" w:rsidRDefault="003E06AC" w:rsidP="00FC0388">
      <w:pPr>
        <w:spacing w:after="0" w:line="240" w:lineRule="auto"/>
      </w:pPr>
      <w:r>
        <w:separator/>
      </w:r>
    </w:p>
  </w:endnote>
  <w:endnote w:type="continuationSeparator" w:id="0">
    <w:p w:rsidR="003E06AC" w:rsidRDefault="003E06AC" w:rsidP="00FC0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6AC" w:rsidRDefault="003E06AC" w:rsidP="00FC0388">
      <w:pPr>
        <w:spacing w:after="0" w:line="240" w:lineRule="auto"/>
      </w:pPr>
      <w:r>
        <w:separator/>
      </w:r>
    </w:p>
  </w:footnote>
  <w:footnote w:type="continuationSeparator" w:id="0">
    <w:p w:rsidR="003E06AC" w:rsidRDefault="003E06AC" w:rsidP="00FC0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0388"/>
    <w:rsid w:val="00261629"/>
    <w:rsid w:val="00290952"/>
    <w:rsid w:val="003E06AC"/>
    <w:rsid w:val="004637CC"/>
    <w:rsid w:val="005908C2"/>
    <w:rsid w:val="006228FE"/>
    <w:rsid w:val="009C2D54"/>
    <w:rsid w:val="00AA4DF7"/>
    <w:rsid w:val="00B639CB"/>
    <w:rsid w:val="00C74B56"/>
    <w:rsid w:val="00E27C07"/>
    <w:rsid w:val="00EC2F14"/>
    <w:rsid w:val="00F55EB4"/>
    <w:rsid w:val="00FC0388"/>
    <w:rsid w:val="00FE4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F1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C0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03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C0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C038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C0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C0388"/>
    <w:rPr>
      <w:rFonts w:cs="Times New Roman"/>
    </w:rPr>
  </w:style>
  <w:style w:type="paragraph" w:styleId="NoSpacing">
    <w:name w:val="No Spacing"/>
    <w:uiPriority w:val="99"/>
    <w:qFormat/>
    <w:rsid w:val="005908C2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6</Pages>
  <Words>89</Words>
  <Characters>512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4</cp:revision>
  <dcterms:created xsi:type="dcterms:W3CDTF">2015-04-16T09:33:00Z</dcterms:created>
  <dcterms:modified xsi:type="dcterms:W3CDTF">2016-02-18T08:15:00Z</dcterms:modified>
</cp:coreProperties>
</file>